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C03CB5B" w14:textId="64435681" w:rsidR="004935B4" w:rsidRDefault="0080153B" w:rsidP="006D7530">
      <w:pPr>
        <w:jc w:val="center"/>
        <w:rPr>
          <w:rFonts w:ascii="Book Antiqua" w:hAnsi="Book Antiqua"/>
          <w:b/>
          <w:bCs/>
          <w:sz w:val="32"/>
          <w:szCs w:val="32"/>
        </w:rPr>
      </w:pPr>
      <w:r w:rsidRPr="006D7530">
        <w:rPr>
          <w:rFonts w:ascii="Book Antiqua" w:hAnsi="Book Antiqua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2AF4E564" wp14:editId="707B7BE2">
            <wp:simplePos x="0" y="0"/>
            <wp:positionH relativeFrom="page">
              <wp:posOffset>460537</wp:posOffset>
            </wp:positionH>
            <wp:positionV relativeFrom="page">
              <wp:posOffset>487235</wp:posOffset>
            </wp:positionV>
            <wp:extent cx="6882765" cy="1237615"/>
            <wp:effectExtent l="0" t="0" r="635" b="0"/>
            <wp:wrapTopAndBottom/>
            <wp:docPr id="887762574" name="Picture 3" descr="A close-up of a business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762574" name="Picture 3" descr="A close-up of a business card&#10;&#10;AI-generated content may be incorrect.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3416" r="-461" b="1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2765" cy="1237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7530" w:rsidRPr="006D7530">
        <w:rPr>
          <w:rFonts w:ascii="Book Antiqua" w:hAnsi="Book Antiqua"/>
          <w:b/>
          <w:bCs/>
          <w:sz w:val="32"/>
          <w:szCs w:val="32"/>
        </w:rPr>
        <w:t>Application Readiness Checklist</w:t>
      </w:r>
    </w:p>
    <w:p w14:paraId="65109304" w14:textId="77777777" w:rsidR="006D7530" w:rsidRDefault="006D7530" w:rsidP="006D7530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14:paraId="4A6A57BC" w14:textId="77777777" w:rsidR="006D7530" w:rsidRDefault="006D7530" w:rsidP="006D7530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14:paraId="5E1C7EAD" w14:textId="449634A5" w:rsidR="006D7530" w:rsidRDefault="006D7530" w:rsidP="006D7530">
      <w:pPr>
        <w:rPr>
          <w:rFonts w:ascii="Book Antiqua" w:hAnsi="Book Antiqua"/>
          <w:b/>
          <w:bCs/>
          <w:sz w:val="21"/>
          <w:szCs w:val="21"/>
        </w:rPr>
      </w:pPr>
      <w:r w:rsidRPr="006D7530">
        <w:rPr>
          <w:rFonts w:ascii="Book Antiqua" w:hAnsi="Book Antiqua"/>
          <w:b/>
          <w:bCs/>
          <w:sz w:val="21"/>
          <w:szCs w:val="21"/>
        </w:rPr>
        <w:t>Use this checklist to catch areas for improvement, ensure your strengths are front and center, and help your application stand out in a competitive pool.</w:t>
      </w:r>
      <w:r>
        <w:rPr>
          <w:rFonts w:ascii="Book Antiqua" w:hAnsi="Book Antiqua"/>
          <w:b/>
          <w:bCs/>
          <w:sz w:val="21"/>
          <w:szCs w:val="21"/>
        </w:rPr>
        <w:br/>
      </w:r>
    </w:p>
    <w:p w14:paraId="3F750A2A" w14:textId="77777777" w:rsidR="006D7530" w:rsidRPr="00F52F3A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Does my resume clearly highlight my main achievements and the impact of my work?</w:t>
      </w:r>
    </w:p>
    <w:p w14:paraId="0813D111" w14:textId="77777777" w:rsidR="006D7530" w:rsidRPr="00F52F3A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Have I described the scope of my responsibilities with specific numbers or examples?</w:t>
      </w:r>
    </w:p>
    <w:p w14:paraId="7B482A8D" w14:textId="77777777" w:rsidR="006D7530" w:rsidRPr="00F52F3A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Have I tailored my cover letter to address the needs and values of this particular institution?</w:t>
      </w:r>
    </w:p>
    <w:p w14:paraId="1A9557F7" w14:textId="77777777" w:rsidR="006D7530" w:rsidRPr="00F52F3A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Did I use keywords from the job posting throughout my materials?</w:t>
      </w:r>
    </w:p>
    <w:p w14:paraId="6E5C520E" w14:textId="77777777" w:rsidR="006D7530" w:rsidRPr="00F52F3A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Have I shown how I fit with the institution’s mission, culture, and priorities?</w:t>
      </w:r>
    </w:p>
    <w:p w14:paraId="66C4CD2F" w14:textId="77777777" w:rsidR="006D7530" w:rsidRPr="00F52F3A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Did I include leadership or initiative stories, not just lists of roles or tasks?</w:t>
      </w:r>
    </w:p>
    <w:p w14:paraId="270065B5" w14:textId="77777777" w:rsidR="006D7530" w:rsidRDefault="006D7530" w:rsidP="006D75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1"/>
          <w:szCs w:val="21"/>
        </w:rPr>
      </w:pPr>
      <w:r w:rsidRPr="00F52F3A">
        <w:rPr>
          <w:rFonts w:ascii="Times New Roman" w:hAnsi="Times New Roman" w:cs="Times New Roman"/>
          <w:sz w:val="21"/>
          <w:szCs w:val="21"/>
        </w:rPr>
        <w:t>Have I asked someone else to review my materials for clarity and relevance?</w:t>
      </w:r>
    </w:p>
    <w:p w14:paraId="479B17C1" w14:textId="77777777" w:rsidR="006D7530" w:rsidRDefault="006D7530" w:rsidP="006D7530">
      <w:pPr>
        <w:rPr>
          <w:sz w:val="21"/>
          <w:szCs w:val="21"/>
        </w:rPr>
      </w:pPr>
    </w:p>
    <w:p w14:paraId="3733EDB1" w14:textId="682C85D1" w:rsidR="006D7530" w:rsidRPr="006D7530" w:rsidRDefault="006D7530" w:rsidP="006D7530">
      <w:pPr>
        <w:shd w:val="clear" w:color="auto" w:fill="D9D9D9" w:themeFill="background1" w:themeFillShade="D9"/>
        <w:rPr>
          <w:b/>
          <w:bCs/>
          <w:sz w:val="21"/>
          <w:szCs w:val="21"/>
        </w:rPr>
      </w:pPr>
      <w:r w:rsidRPr="006D7530">
        <w:rPr>
          <w:b/>
          <w:bCs/>
          <w:sz w:val="21"/>
          <w:szCs w:val="21"/>
        </w:rPr>
        <w:t>Application Improvements Needed:</w:t>
      </w:r>
    </w:p>
    <w:p w14:paraId="71EBD13A" w14:textId="77777777" w:rsidR="006D7530" w:rsidRPr="006D7530" w:rsidRDefault="006D7530" w:rsidP="006D7530">
      <w:pPr>
        <w:rPr>
          <w:sz w:val="21"/>
          <w:szCs w:val="21"/>
        </w:rPr>
      </w:pPr>
    </w:p>
    <w:p w14:paraId="613EAD50" w14:textId="450BBE5C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Achievements I Could Add, and Their Impact:</w:t>
      </w:r>
    </w:p>
    <w:p w14:paraId="099156BE" w14:textId="77777777" w:rsidR="006D7530" w:rsidRPr="006D7530" w:rsidRDefault="006D7530" w:rsidP="006D7530">
      <w:pPr>
        <w:rPr>
          <w:sz w:val="21"/>
          <w:szCs w:val="21"/>
        </w:rPr>
      </w:pPr>
    </w:p>
    <w:p w14:paraId="3574E469" w14:textId="77777777" w:rsidR="006D7530" w:rsidRPr="006D7530" w:rsidRDefault="006D7530" w:rsidP="006D7530">
      <w:pPr>
        <w:rPr>
          <w:sz w:val="21"/>
          <w:szCs w:val="21"/>
        </w:rPr>
      </w:pPr>
    </w:p>
    <w:p w14:paraId="26BC3D46" w14:textId="21EAF308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Descriptions of My Scope of Responsibility:</w:t>
      </w:r>
    </w:p>
    <w:p w14:paraId="67B24627" w14:textId="77777777" w:rsidR="006D7530" w:rsidRPr="006D7530" w:rsidRDefault="006D7530" w:rsidP="006D7530">
      <w:pPr>
        <w:rPr>
          <w:sz w:val="21"/>
          <w:szCs w:val="21"/>
        </w:rPr>
      </w:pPr>
    </w:p>
    <w:p w14:paraId="24CCD379" w14:textId="77777777" w:rsidR="006D7530" w:rsidRPr="006D7530" w:rsidRDefault="006D7530" w:rsidP="006D7530">
      <w:pPr>
        <w:rPr>
          <w:sz w:val="21"/>
          <w:szCs w:val="21"/>
        </w:rPr>
      </w:pPr>
    </w:p>
    <w:p w14:paraId="17898652" w14:textId="52E49C77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Explanations of How I Will Meet the Needs of the Institution:</w:t>
      </w:r>
    </w:p>
    <w:p w14:paraId="4360D8A5" w14:textId="77777777" w:rsidR="006D7530" w:rsidRPr="006D7530" w:rsidRDefault="006D7530" w:rsidP="006D7530">
      <w:pPr>
        <w:rPr>
          <w:sz w:val="21"/>
          <w:szCs w:val="21"/>
        </w:rPr>
      </w:pPr>
    </w:p>
    <w:p w14:paraId="68AA3407" w14:textId="77777777" w:rsidR="006D7530" w:rsidRPr="006D7530" w:rsidRDefault="006D7530" w:rsidP="006D7530">
      <w:pPr>
        <w:rPr>
          <w:sz w:val="21"/>
          <w:szCs w:val="21"/>
        </w:rPr>
      </w:pPr>
    </w:p>
    <w:p w14:paraId="5F5FD399" w14:textId="0BE03AF1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Keywords and Phrases I Should Add:</w:t>
      </w:r>
    </w:p>
    <w:p w14:paraId="61FC6F31" w14:textId="77777777" w:rsidR="006D7530" w:rsidRPr="006D7530" w:rsidRDefault="006D7530" w:rsidP="006D7530">
      <w:pPr>
        <w:rPr>
          <w:sz w:val="21"/>
          <w:szCs w:val="21"/>
        </w:rPr>
      </w:pPr>
    </w:p>
    <w:p w14:paraId="3DFF82E9" w14:textId="77777777" w:rsidR="006D7530" w:rsidRPr="006D7530" w:rsidRDefault="006D7530" w:rsidP="006D7530">
      <w:pPr>
        <w:rPr>
          <w:sz w:val="21"/>
          <w:szCs w:val="21"/>
        </w:rPr>
      </w:pPr>
    </w:p>
    <w:p w14:paraId="6125CCD9" w14:textId="4A487A3B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Examples of How I Will Fit With the Institution’s Mission, Culture, and Priorities:</w:t>
      </w:r>
    </w:p>
    <w:p w14:paraId="0377FA48" w14:textId="77777777" w:rsidR="006D7530" w:rsidRPr="006D7530" w:rsidRDefault="006D7530" w:rsidP="006D7530">
      <w:pPr>
        <w:rPr>
          <w:sz w:val="21"/>
          <w:szCs w:val="21"/>
        </w:rPr>
      </w:pPr>
    </w:p>
    <w:p w14:paraId="70C37B4D" w14:textId="77777777" w:rsidR="006D7530" w:rsidRPr="006D7530" w:rsidRDefault="006D7530" w:rsidP="006D7530">
      <w:pPr>
        <w:rPr>
          <w:sz w:val="21"/>
          <w:szCs w:val="21"/>
        </w:rPr>
      </w:pPr>
    </w:p>
    <w:p w14:paraId="3468CBB0" w14:textId="5E143412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Leadership stories and Times I Have Shown Initiative:</w:t>
      </w:r>
    </w:p>
    <w:p w14:paraId="52571015" w14:textId="77777777" w:rsidR="006D7530" w:rsidRPr="006D7530" w:rsidRDefault="006D7530" w:rsidP="006D7530">
      <w:pPr>
        <w:rPr>
          <w:sz w:val="21"/>
          <w:szCs w:val="21"/>
        </w:rPr>
      </w:pPr>
    </w:p>
    <w:p w14:paraId="30BA2B25" w14:textId="77777777" w:rsidR="006D7530" w:rsidRPr="006D7530" w:rsidRDefault="006D7530" w:rsidP="006D7530">
      <w:pPr>
        <w:rPr>
          <w:sz w:val="21"/>
          <w:szCs w:val="21"/>
        </w:rPr>
      </w:pPr>
    </w:p>
    <w:p w14:paraId="715F15FA" w14:textId="06975475" w:rsidR="006D7530" w:rsidRPr="006D7530" w:rsidRDefault="006D7530" w:rsidP="006D753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1"/>
          <w:szCs w:val="21"/>
        </w:rPr>
      </w:pPr>
      <w:r w:rsidRPr="006D7530">
        <w:rPr>
          <w:rFonts w:ascii="Times New Roman" w:hAnsi="Times New Roman" w:cs="Times New Roman"/>
          <w:sz w:val="21"/>
          <w:szCs w:val="21"/>
        </w:rPr>
        <w:t>Feedback from others:</w:t>
      </w:r>
    </w:p>
    <w:p w14:paraId="21D89607" w14:textId="77777777" w:rsidR="006D7530" w:rsidRPr="006D7530" w:rsidRDefault="006D7530" w:rsidP="006D7530">
      <w:pPr>
        <w:rPr>
          <w:sz w:val="21"/>
          <w:szCs w:val="21"/>
        </w:rPr>
      </w:pPr>
    </w:p>
    <w:p w14:paraId="554A9E3B" w14:textId="77777777" w:rsidR="006D7530" w:rsidRPr="006D7530" w:rsidRDefault="006D7530" w:rsidP="006D7530">
      <w:pPr>
        <w:rPr>
          <w:sz w:val="21"/>
          <w:szCs w:val="21"/>
        </w:rPr>
      </w:pPr>
    </w:p>
    <w:p w14:paraId="489D4484" w14:textId="77777777" w:rsidR="004935B4" w:rsidRPr="006D7530" w:rsidRDefault="004935B4" w:rsidP="004935B4"/>
    <w:p w14:paraId="545A495A" w14:textId="77777777" w:rsidR="004935B4" w:rsidRPr="006D7530" w:rsidRDefault="004935B4" w:rsidP="004935B4"/>
    <w:p w14:paraId="26BCF3E3" w14:textId="77777777" w:rsidR="004935B4" w:rsidRPr="007457F8" w:rsidRDefault="004935B4" w:rsidP="004935B4">
      <w:pPr>
        <w:rPr>
          <w:rFonts w:ascii="Book Antiqua" w:hAnsi="Book Antiqua"/>
        </w:rPr>
      </w:pPr>
    </w:p>
    <w:p w14:paraId="39E51E69" w14:textId="77777777" w:rsidR="008B0142" w:rsidRDefault="008B0142"/>
    <w:sectPr w:rsidR="008B0142" w:rsidSect="00FD63B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008" w:bottom="864" w:left="1008" w:header="720" w:footer="720" w:gutter="0"/>
      <w:pgBorders w:offsetFrom="page">
        <w:top w:val="single" w:sz="12" w:space="24" w:color="4472C4" w:themeColor="accent1"/>
        <w:left w:val="single" w:sz="12" w:space="24" w:color="4472C4" w:themeColor="accent1"/>
        <w:bottom w:val="single" w:sz="12" w:space="24" w:color="4472C4" w:themeColor="accent1"/>
        <w:right w:val="single" w:sz="12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45DFBCD8" w14:textId="77777777" w:rsidR="00D265AF" w:rsidRDefault="00D265AF" w:rsidP="00BB0847">
      <w:r>
        <w:separator/>
      </w:r>
    </w:p>
  </w:endnote>
  <w:endnote w:type="continuationSeparator" w:id="0">
    <w:p w14:paraId="7D3BB42A" w14:textId="77777777" w:rsidR="00D265AF" w:rsidRDefault="00D265AF" w:rsidP="00BB08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8248667" w14:textId="77777777" w:rsidR="00DB1F96" w:rsidRDefault="00DB1F9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7320C7D6" w14:textId="77777777" w:rsidR="008B0142" w:rsidRPr="00F4672F" w:rsidRDefault="00F4672F" w:rsidP="00F4672F">
    <w:pPr>
      <w:pStyle w:val="Footer"/>
      <w:jc w:val="center"/>
      <w:rPr>
        <w:rFonts w:ascii="Times New Roman" w:hAnsi="Times New Roman" w:cs="Times New Roman"/>
        <w:sz w:val="18"/>
        <w:szCs w:val="18"/>
      </w:rPr>
    </w:pPr>
    <w:r w:rsidRPr="00F4672F">
      <w:rPr>
        <w:rFonts w:ascii="Times New Roman" w:hAnsi="Times New Roman" w:cs="Times New Roman"/>
        <w:i/>
        <w:iCs/>
        <w:sz w:val="18"/>
        <w:szCs w:val="18"/>
      </w:rPr>
      <w:t>Copyright © 2026, Cook Coaching and Consulting, LLC, Athens, GA | For</w:t>
    </w:r>
    <w:r w:rsidR="00DB1F96">
      <w:rPr>
        <w:rFonts w:ascii="Times New Roman" w:hAnsi="Times New Roman" w:cs="Times New Roman"/>
        <w:i/>
        <w:iCs/>
        <w:sz w:val="18"/>
        <w:szCs w:val="18"/>
      </w:rPr>
      <w:t xml:space="preserve"> licensing and</w:t>
    </w:r>
    <w:r w:rsidRPr="00F4672F">
      <w:rPr>
        <w:rFonts w:ascii="Times New Roman" w:hAnsi="Times New Roman" w:cs="Times New Roman"/>
        <w:i/>
        <w:iCs/>
        <w:sz w:val="18"/>
        <w:szCs w:val="18"/>
      </w:rPr>
      <w:t xml:space="preserve"> permissions, contact </w:t>
    </w:r>
    <w:hyperlink r:id="rId1" w:history="1">
      <w:r w:rsidRPr="00F4672F">
        <w:rPr>
          <w:rStyle w:val="Hyperlink"/>
          <w:rFonts w:ascii="Times New Roman" w:hAnsi="Times New Roman" w:cs="Times New Roman"/>
          <w:i/>
          <w:iCs/>
          <w:sz w:val="18"/>
          <w:szCs w:val="18"/>
        </w:rPr>
        <w:t>sean@seancook.net</w:t>
      </w:r>
    </w:hyperlink>
    <w:r>
      <w:rPr>
        <w:rFonts w:ascii="Times New Roman" w:hAnsi="Times New Roman" w:cs="Times New Roman"/>
        <w:sz w:val="18"/>
        <w:szCs w:val="18"/>
      </w:rPr>
      <w:t xml:space="preserve">.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088A7970" w14:textId="77777777" w:rsidR="00DB1F96" w:rsidRDefault="00DB1F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CF8CA15" w14:textId="77777777" w:rsidR="00D265AF" w:rsidRDefault="00D265AF" w:rsidP="00BB0847">
      <w:r>
        <w:separator/>
      </w:r>
    </w:p>
  </w:footnote>
  <w:footnote w:type="continuationSeparator" w:id="0">
    <w:p w14:paraId="1107B85E" w14:textId="77777777" w:rsidR="00D265AF" w:rsidRDefault="00D265AF" w:rsidP="00BB08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6FE78522" w14:textId="77777777" w:rsidR="00DB1F96" w:rsidRDefault="00DB1F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21C2266D" w14:textId="77777777" w:rsidR="00DB1F96" w:rsidRDefault="00DB1F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8EC020C" w14:textId="77777777" w:rsidR="00DB1F96" w:rsidRDefault="00DB1F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1706071F"/>
    <w:multiLevelType w:val="hybridMultilevel"/>
    <w:tmpl w:val="366631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5B3035F"/>
    <w:multiLevelType w:val="hybridMultilevel"/>
    <w:tmpl w:val="84D429E0"/>
    <w:lvl w:ilvl="0" w:tplc="A164158E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  <w:sz w:val="20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EBD1E48"/>
    <w:multiLevelType w:val="hybridMultilevel"/>
    <w:tmpl w:val="BD76F956"/>
    <w:lvl w:ilvl="0" w:tplc="A164158E">
      <w:start w:val="1"/>
      <w:numFmt w:val="bullet"/>
      <w:lvlText w:val="o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486507857">
    <w:abstractNumId w:val="0"/>
  </w:num>
  <w:num w:numId="2" w16cid:durableId="2101023813">
    <w:abstractNumId w:val="1"/>
  </w:num>
  <w:num w:numId="3" w16cid:durableId="1693989720">
    <w:abstractNumId w:val="2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63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530"/>
    <w:rsid w:val="00011160"/>
    <w:rsid w:val="001C658E"/>
    <w:rsid w:val="001E3358"/>
    <w:rsid w:val="00212C80"/>
    <w:rsid w:val="00215B68"/>
    <w:rsid w:val="00275B35"/>
    <w:rsid w:val="002B451D"/>
    <w:rsid w:val="004935B4"/>
    <w:rsid w:val="0057111B"/>
    <w:rsid w:val="005866D3"/>
    <w:rsid w:val="00592D47"/>
    <w:rsid w:val="005F1437"/>
    <w:rsid w:val="006D7530"/>
    <w:rsid w:val="00703FBA"/>
    <w:rsid w:val="007E72E6"/>
    <w:rsid w:val="0080153B"/>
    <w:rsid w:val="008B0142"/>
    <w:rsid w:val="008B5EC3"/>
    <w:rsid w:val="008C2B37"/>
    <w:rsid w:val="00962F9B"/>
    <w:rsid w:val="00BB0847"/>
    <w:rsid w:val="00D265AF"/>
    <w:rsid w:val="00D45D8D"/>
    <w:rsid w:val="00DB1F96"/>
    <w:rsid w:val="00E3276F"/>
    <w:rsid w:val="00E41F0A"/>
    <w:rsid w:val="00E7204D"/>
    <w:rsid w:val="00E7375B"/>
    <w:rsid w:val="00EF4BDB"/>
    <w:rsid w:val="00F4672F"/>
    <w:rsid w:val="00F75CA1"/>
    <w:rsid w:val="00FD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2EF8F"/>
  <w14:defaultImageDpi w14:val="32767"/>
  <w15:chartTrackingRefBased/>
  <w15:docId w15:val="{B7785966-7319-8C4E-B4A6-FFF8A621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592D4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084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BB0847"/>
  </w:style>
  <w:style w:type="paragraph" w:styleId="Footer">
    <w:name w:val="footer"/>
    <w:basedOn w:val="Normal"/>
    <w:link w:val="FooterChar"/>
    <w:uiPriority w:val="99"/>
    <w:unhideWhenUsed/>
    <w:rsid w:val="00BB084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BB0847"/>
  </w:style>
  <w:style w:type="character" w:styleId="Hyperlink">
    <w:name w:val="Hyperlink"/>
    <w:basedOn w:val="DefaultParagraphFont"/>
    <w:uiPriority w:val="99"/>
    <w:unhideWhenUsed/>
    <w:rsid w:val="00592D4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4672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D7530"/>
    <w:pPr>
      <w:ind w:left="720"/>
      <w:contextualSpacing/>
    </w:pPr>
    <w:rPr>
      <w:rFonts w:asciiTheme="minorHAnsi" w:eastAsia="Calibri" w:hAnsi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ean@seancook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eancook/Library/Group%20Containers/UBF8T346G9.Office/User%20Content.localized/Templates.localized/CCC%20Letterhead%202026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CCC Letterhead 2026.dotx</Template>
  <TotalTime>8</TotalTime>
  <Pages>1</Pages>
  <Words>183</Words>
  <Characters>970</Characters>
  <Application>Microsoft Office Word</Application>
  <DocSecurity>0</DocSecurity>
  <Lines>15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Cook</dc:creator>
  <cp:keywords/>
  <dc:description/>
  <cp:lastModifiedBy>Sean Cook</cp:lastModifiedBy>
  <cp:revision>1</cp:revision>
  <dcterms:created xsi:type="dcterms:W3CDTF">2026-06-19T22:19:00Z</dcterms:created>
  <dcterms:modified xsi:type="dcterms:W3CDTF">2026-06-19T22:29:00Z</dcterms:modified>
</cp:coreProperties>
</file>